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B4" w:rsidRDefault="001E37B4"/>
    <w:p w:rsidR="001E37B4" w:rsidRDefault="001E37B4" w:rsidP="00AB682A">
      <w:pPr>
        <w:jc w:val="left"/>
        <w:rPr>
          <w:noProof/>
        </w:rPr>
      </w:pPr>
    </w:p>
    <w:p w:rsidR="001E37B4" w:rsidRDefault="001E37B4" w:rsidP="00AB682A">
      <w:pPr>
        <w:jc w:val="left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91.75pt">
            <v:imagedata r:id="rId4" o:title=""/>
          </v:shape>
        </w:pict>
      </w:r>
      <w:r>
        <w:rPr>
          <w:noProof/>
        </w:rPr>
        <w:br w:type="textWrapping" w:clear="all"/>
      </w:r>
    </w:p>
    <w:p w:rsidR="001E37B4" w:rsidRDefault="001E37B4">
      <w:pPr>
        <w:jc w:val="center"/>
      </w:pPr>
    </w:p>
    <w:p w:rsidR="001E37B4" w:rsidRDefault="001E37B4">
      <w:pPr>
        <w:jc w:val="center"/>
      </w:pPr>
      <w:r w:rsidRPr="00876A3D">
        <w:rPr>
          <w:noProof/>
        </w:rPr>
        <w:pict>
          <v:shape id="图片 10" o:spid="_x0000_i1026" type="#_x0000_t75" alt="010" style="width:411.75pt;height:264.75pt;visibility:visible">
            <v:imagedata r:id="rId5" o:title=""/>
          </v:shape>
        </w:pict>
      </w:r>
    </w:p>
    <w:p w:rsidR="001E37B4" w:rsidRDefault="001E37B4">
      <w:r w:rsidRPr="00876A3D">
        <w:rPr>
          <w:noProof/>
        </w:rPr>
        <w:pict>
          <v:shape id="图片 1" o:spid="_x0000_i1027" type="#_x0000_t75" alt="001" style="width:408pt;height:259.5pt;visibility:visible">
            <v:imagedata r:id="rId6" o:title=""/>
          </v:shape>
        </w:pict>
      </w:r>
    </w:p>
    <w:p w:rsidR="001E37B4" w:rsidRDefault="001E37B4"/>
    <w:p w:rsidR="001E37B4" w:rsidRDefault="001E37B4">
      <w:r w:rsidRPr="00876A3D">
        <w:rPr>
          <w:noProof/>
        </w:rPr>
        <w:pict>
          <v:shape id="图片 2" o:spid="_x0000_i1028" type="#_x0000_t75" alt="002" style="width:414.75pt;height:263.25pt;visibility:visible">
            <v:imagedata r:id="rId7" o:title=""/>
          </v:shape>
        </w:pict>
      </w:r>
    </w:p>
    <w:p w:rsidR="001E37B4" w:rsidRDefault="001E37B4"/>
    <w:p w:rsidR="001E37B4" w:rsidRDefault="001E37B4">
      <w:r w:rsidRPr="00876A3D">
        <w:rPr>
          <w:noProof/>
        </w:rPr>
        <w:pict>
          <v:shape id="图片 3" o:spid="_x0000_i1029" type="#_x0000_t75" alt="003" style="width:414.75pt;height:259.5pt;visibility:visible">
            <v:imagedata r:id="rId8" o:title=""/>
          </v:shape>
        </w:pict>
      </w:r>
    </w:p>
    <w:p w:rsidR="001E37B4" w:rsidRDefault="001E37B4"/>
    <w:p w:rsidR="001E37B4" w:rsidRDefault="001E37B4">
      <w:r w:rsidRPr="00876A3D">
        <w:rPr>
          <w:noProof/>
        </w:rPr>
        <w:pict>
          <v:shape id="图片 4" o:spid="_x0000_i1030" type="#_x0000_t75" alt="004" style="width:408.75pt;height:255pt;visibility:visible">
            <v:imagedata r:id="rId9" o:title=""/>
          </v:shape>
        </w:pict>
      </w:r>
    </w:p>
    <w:p w:rsidR="001E37B4" w:rsidRDefault="001E37B4"/>
    <w:p w:rsidR="001E37B4" w:rsidRDefault="001E37B4">
      <w:r w:rsidRPr="00876A3D">
        <w:rPr>
          <w:noProof/>
        </w:rPr>
        <w:pict>
          <v:shape id="图片 5" o:spid="_x0000_i1031" type="#_x0000_t75" alt="005" style="width:413.25pt;height:267pt;visibility:visible">
            <v:imagedata r:id="rId10" o:title=""/>
          </v:shape>
        </w:pict>
      </w:r>
    </w:p>
    <w:p w:rsidR="001E37B4" w:rsidRDefault="001E37B4"/>
    <w:p w:rsidR="001E37B4" w:rsidRDefault="001E37B4">
      <w:r w:rsidRPr="00876A3D">
        <w:rPr>
          <w:noProof/>
        </w:rPr>
        <w:pict>
          <v:shape id="图片 6" o:spid="_x0000_i1032" type="#_x0000_t75" alt="006" style="width:413.25pt;height:270pt;visibility:visible">
            <v:imagedata r:id="rId11" o:title=""/>
          </v:shape>
        </w:pict>
      </w:r>
    </w:p>
    <w:p w:rsidR="001E37B4" w:rsidRDefault="001E37B4"/>
    <w:p w:rsidR="001E37B4" w:rsidRDefault="001E37B4">
      <w:r w:rsidRPr="00876A3D">
        <w:rPr>
          <w:noProof/>
        </w:rPr>
        <w:pict>
          <v:shape id="图片 7" o:spid="_x0000_i1033" type="#_x0000_t75" alt="007" style="width:407.25pt;height:260.25pt;visibility:visible">
            <v:imagedata r:id="rId12" o:title=""/>
          </v:shape>
        </w:pict>
      </w:r>
    </w:p>
    <w:p w:rsidR="001E37B4" w:rsidRDefault="001E37B4">
      <w:pPr>
        <w:jc w:val="center"/>
      </w:pPr>
      <w:r w:rsidRPr="00876A3D">
        <w:rPr>
          <w:noProof/>
        </w:rPr>
        <w:pict>
          <v:shape id="图片 8" o:spid="_x0000_i1034" type="#_x0000_t75" alt="008" style="width:414.75pt;height:300.75pt;visibility:visible">
            <v:imagedata r:id="rId13" o:title=""/>
          </v:shape>
        </w:pict>
      </w:r>
    </w:p>
    <w:p w:rsidR="001E37B4" w:rsidRDefault="001E37B4">
      <w:pPr>
        <w:jc w:val="center"/>
      </w:pPr>
      <w:bookmarkStart w:id="0" w:name="_GoBack"/>
      <w:r w:rsidRPr="00876A3D">
        <w:rPr>
          <w:noProof/>
        </w:rPr>
        <w:pict>
          <v:shape id="图片 11" o:spid="_x0000_i1035" type="#_x0000_t75" alt="123" style="width:409.5pt;height:252.75pt;visibility:visible">
            <v:imagedata r:id="rId14" o:title=""/>
          </v:shape>
        </w:pict>
      </w:r>
      <w:bookmarkEnd w:id="0"/>
    </w:p>
    <w:sectPr w:rsidR="001E37B4" w:rsidSect="00757C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79347546"/>
    <w:rsid w:val="001E37B4"/>
    <w:rsid w:val="002B3962"/>
    <w:rsid w:val="00757CBC"/>
    <w:rsid w:val="00876A3D"/>
    <w:rsid w:val="00AB682A"/>
    <w:rsid w:val="00E77C86"/>
    <w:rsid w:val="0C4F12B0"/>
    <w:rsid w:val="1073652A"/>
    <w:rsid w:val="1FC40C2B"/>
    <w:rsid w:val="671701BA"/>
    <w:rsid w:val="7934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BC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6</Pages>
  <Words>4</Words>
  <Characters>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【老程】</dc:creator>
  <cp:keywords/>
  <dc:description/>
  <cp:lastModifiedBy>梁红娟</cp:lastModifiedBy>
  <cp:revision>2</cp:revision>
  <dcterms:created xsi:type="dcterms:W3CDTF">2018-03-15T07:16:00Z</dcterms:created>
  <dcterms:modified xsi:type="dcterms:W3CDTF">2019-03-07T07:15:00Z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